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301CE" w:rsidRPr="008777A5" w:rsidRDefault="00E2663A" w:rsidP="00B61FE0">
      <w:pPr>
        <w:spacing w:after="0"/>
        <w:jc w:val="center"/>
        <w:rPr>
          <w:rFonts w:ascii="Cambria" w:hAnsi="Cambria"/>
          <w:b/>
          <w:caps/>
          <w:sz w:val="16"/>
          <w:szCs w:val="16"/>
        </w:rPr>
      </w:pPr>
      <w:r w:rsidRPr="008777A5">
        <w:rPr>
          <w:rFonts w:ascii="Cambria" w:hAnsi="Cambria"/>
          <w:b/>
          <w:caps/>
          <w:noProof/>
          <w:sz w:val="16"/>
          <w:szCs w:val="16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29DC392" wp14:editId="2964B5B2">
                <wp:simplePos x="0" y="0"/>
                <wp:positionH relativeFrom="column">
                  <wp:posOffset>5442585</wp:posOffset>
                </wp:positionH>
                <wp:positionV relativeFrom="paragraph">
                  <wp:posOffset>-47625</wp:posOffset>
                </wp:positionV>
                <wp:extent cx="1000125" cy="876300"/>
                <wp:effectExtent l="0" t="0" r="0" b="0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012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663A" w:rsidRDefault="00E266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type w14:anchorId="729DC39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28.55pt;margin-top:-3.75pt;width:78.75pt;height:6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" filled="f" stroked="f">
                <v:textbox>
                  <w:txbxContent>
                    <w:p w:rsidR="00E2663A" w:rsidRDefault="00E2663A"/>
                  </w:txbxContent>
                </v:textbox>
              </v:shape>
            </w:pict>
          </mc:Fallback>
        </mc:AlternateContent>
      </w:r>
    </w:p>
    <w:p w:rsidR="001615B1" w:rsidRPr="008777A5" w:rsidRDefault="00A74D88" w:rsidP="00AD2A13">
      <w:pPr>
        <w:pStyle w:val="a3"/>
        <w:ind w:left="1134" w:right="1559"/>
        <w:jc w:val="center"/>
        <w:rPr>
          <w:rFonts w:ascii="Cambria" w:hAnsi="Cambria"/>
          <w:b/>
          <w:caps/>
          <w:sz w:val="28"/>
          <w:szCs w:val="28"/>
        </w:rPr>
      </w:pPr>
      <w:r>
        <w:rPr>
          <w:rFonts w:ascii="Cambria" w:hAnsi="Cambria"/>
          <w:b/>
          <w:caps/>
          <w:sz w:val="28"/>
          <w:szCs w:val="28"/>
        </w:rPr>
        <w:t>робочі матеріали</w:t>
      </w:r>
    </w:p>
    <w:p w:rsidR="000301CE" w:rsidRPr="008777A5" w:rsidRDefault="000301CE" w:rsidP="007F026F">
      <w:pPr>
        <w:pStyle w:val="a3"/>
        <w:ind w:left="1928"/>
        <w:rPr>
          <w:rFonts w:ascii="Cambria" w:hAnsi="Cambria"/>
          <w:b/>
          <w:i/>
          <w:sz w:val="24"/>
          <w:szCs w:val="24"/>
        </w:rPr>
      </w:pPr>
      <w:r w:rsidRPr="008777A5">
        <w:rPr>
          <w:rFonts w:ascii="Cambria" w:hAnsi="Cambria"/>
          <w:b/>
          <w:i/>
          <w:sz w:val="24"/>
          <w:szCs w:val="24"/>
        </w:rPr>
        <w:t>дані міського земельного кадастру від</w:t>
      </w:r>
      <w:r w:rsidR="00A74D88">
        <w:rPr>
          <w:rFonts w:ascii="Cambria" w:hAnsi="Cambria"/>
          <w:b/>
          <w:i/>
          <w:sz w:val="24"/>
          <w:szCs w:val="24"/>
        </w:rPr>
        <w:t xml:space="preserve"> 22.03.2021</w:t>
      </w:r>
    </w:p>
    <w:p w:rsidR="005A4F95" w:rsidRPr="008777A5" w:rsidRDefault="00E2663A" w:rsidP="003472B2">
      <w:pPr>
        <w:spacing w:after="0"/>
        <w:rPr>
          <w:rFonts w:ascii="Cambria" w:hAnsi="Cambria"/>
          <w:b/>
          <w:sz w:val="18"/>
          <w:szCs w:val="18"/>
        </w:rPr>
      </w:pPr>
      <w:r w:rsidRPr="008777A5">
        <w:rPr>
          <w:rFonts w:ascii="Cambria" w:hAnsi="Cambria"/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79B38AC" wp14:editId="38D9CB24">
                <wp:simplePos x="0" y="0"/>
                <wp:positionH relativeFrom="column">
                  <wp:posOffset>332740</wp:posOffset>
                </wp:positionH>
                <wp:positionV relativeFrom="paragraph">
                  <wp:posOffset>263525</wp:posOffset>
                </wp:positionV>
                <wp:extent cx="5953125" cy="3728720"/>
                <wp:effectExtent l="0" t="0" r="28575" b="10160"/>
                <wp:wrapTight wrapText="bothSides">
                  <wp:wrapPolygon edited="0">
                    <wp:start x="0" y="0"/>
                    <wp:lineTo x="0" y="21591"/>
                    <wp:lineTo x="21635" y="21591"/>
                    <wp:lineTo x="21635" y="0"/>
                    <wp:lineTo x="0" y="0"/>
                  </wp:wrapPolygon>
                </wp:wrapTight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3728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bg2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01CE" w:rsidRDefault="00A74D88">
                            <w:r>
                              <w:rPr>
                                <w:noProof/>
                                <w:lang w:val="ru-RU" w:eastAsia="ru-RU"/>
                              </w:rPr>
                              <w:drawing>
                                <wp:inline distT="0" distB="0" distL="0" distR="0">
                                  <wp:extent cx="5619750" cy="6458585"/>
                                  <wp:effectExtent l="0" t="0" r="0" b="0"/>
                                  <wp:docPr id="3" name="Рисунок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"/>
                                          <pic:cNvPicPr/>
                                        </pic:nvPicPr>
                                        <pic:blipFill rotWithShape="1"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294" r="2415" b="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619750" cy="6458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000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 xmlns:w16se="http://schemas.microsoft.com/office/word/2015/wordml/symex" xmlns:cx="http://schemas.microsoft.com/office/drawing/2014/chartex">
            <w:pict>
              <v:shape w14:anchorId="179B38AC" id="_x0000_s1027" type="#_x0000_t202" style="position:absolute;margin-left:26.2pt;margin-top:20.75pt;width:468.75pt;height:293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" strokecolor="#aeaaaa [2414]" strokeweight="1pt">
                <v:textbox style="mso-fit-shape-to-text:t" inset="2.5mm">
                  <w:txbxContent>
                    <w:p w:rsidR="000301CE" w:rsidRDefault="00A74D88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5619750" cy="6458585"/>
                            <wp:effectExtent l="0" t="0" r="0" b="0"/>
                            <wp:docPr id="3" name="Рисунок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"/>
                                    <pic:cNvPicPr/>
                                  </pic:nvPicPr>
                                  <pic:blipFill rotWithShape="1"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94" r="2415" b="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619750" cy="645858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472B2" w:rsidRPr="008777A5" w:rsidRDefault="003472B2" w:rsidP="00143492">
      <w:pPr>
        <w:spacing w:after="0" w:line="240" w:lineRule="auto"/>
        <w:jc w:val="center"/>
        <w:rPr>
          <w:rFonts w:ascii="Cambria" w:hAnsi="Cambria"/>
          <w:b/>
          <w:sz w:val="10"/>
          <w:szCs w:val="10"/>
        </w:rPr>
      </w:pPr>
    </w:p>
    <w:p w:rsidR="000301CE" w:rsidRPr="008777A5" w:rsidRDefault="000A3DB6" w:rsidP="00404BCB">
      <w:pPr>
        <w:spacing w:before="75" w:after="0" w:line="240" w:lineRule="auto"/>
        <w:jc w:val="center"/>
        <w:rPr>
          <w:rFonts w:ascii="Cambria" w:hAnsi="Cambria"/>
          <w:b/>
          <w:sz w:val="18"/>
          <w:szCs w:val="18"/>
        </w:rPr>
      </w:pPr>
      <w:r w:rsidRPr="008777A5">
        <w:rPr>
          <w:rFonts w:ascii="Cambria" w:hAnsi="Cambria"/>
          <w:b/>
          <w:sz w:val="18"/>
          <w:szCs w:val="18"/>
        </w:rPr>
        <w:t>Масштаб 1:</w:t>
      </w:r>
      <w:r w:rsidR="00A74D88">
        <w:rPr>
          <w:rFonts w:ascii="Cambria" w:hAnsi="Cambria"/>
          <w:b/>
          <w:sz w:val="18"/>
          <w:szCs w:val="18"/>
        </w:rPr>
        <w:t>2000</w:t>
      </w:r>
    </w:p>
    <w:p w:rsidR="00DD6962" w:rsidRPr="008777A5" w:rsidRDefault="004A3E6F" w:rsidP="001641E8">
      <w:pPr>
        <w:spacing w:after="0" w:line="240" w:lineRule="auto"/>
        <w:jc w:val="center"/>
        <w:rPr>
          <w:rFonts w:ascii="Cambria" w:hAnsi="Cambria"/>
          <w:b/>
          <w:caps/>
          <w:sz w:val="10"/>
          <w:szCs w:val="10"/>
        </w:rPr>
      </w:pPr>
      <w:r w:rsidRPr="008777A5">
        <w:rPr>
          <w:rFonts w:ascii="Cambria" w:hAnsi="Cambria"/>
          <w:b/>
          <w:caps/>
          <w:sz w:val="24"/>
          <w:szCs w:val="24"/>
        </w:rPr>
        <w:br w:type="page"/>
      </w:r>
    </w:p>
    <w:p w:rsidR="000301CE" w:rsidRPr="008777A5" w:rsidRDefault="005A4F95" w:rsidP="000301CE">
      <w:pPr>
        <w:jc w:val="center"/>
        <w:rPr>
          <w:rFonts w:ascii="Cambria" w:hAnsi="Cambria"/>
          <w:b/>
          <w:caps/>
          <w:sz w:val="24"/>
          <w:szCs w:val="24"/>
        </w:rPr>
      </w:pPr>
      <w:r w:rsidRPr="008777A5">
        <w:rPr>
          <w:rFonts w:ascii="Cambria" w:hAnsi="Cambria"/>
          <w:b/>
          <w:caps/>
          <w:sz w:val="24"/>
          <w:szCs w:val="24"/>
        </w:rPr>
        <w:lastRenderedPageBreak/>
        <w:t>Реєстр земельних ділянок</w:t>
      </w:r>
    </w:p>
    <w:tbl>
      <w:tblPr>
        <w:tblStyle w:val="a4"/>
        <w:tblW w:w="0" w:type="auto"/>
        <w:tblInd w:w="13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91"/>
        <w:gridCol w:w="2778"/>
        <w:gridCol w:w="2211"/>
        <w:gridCol w:w="1134"/>
        <w:gridCol w:w="1418"/>
        <w:gridCol w:w="1077"/>
      </w:tblGrid>
      <w:tr w:rsidR="00890AE2" w:rsidRPr="00BD30CE" w:rsidTr="00A95ABB">
        <w:tc>
          <w:tcPr>
            <w:tcW w:w="1191" w:type="dxa"/>
            <w:shd w:val="clear" w:color="auto" w:fill="D5DCE4" w:themeFill="text2" w:themeFillTint="33"/>
            <w:vAlign w:val="center"/>
          </w:tcPr>
          <w:p w:rsidR="00890AE2" w:rsidRPr="00BD30CE" w:rsidRDefault="00890AE2" w:rsidP="008777A5">
            <w:pPr>
              <w:jc w:val="center"/>
              <w:rPr>
                <w:rFonts w:ascii="Cambria" w:hAnsi="Cambria"/>
                <w:b/>
                <w:i/>
                <w:sz w:val="18"/>
                <w:szCs w:val="18"/>
              </w:rPr>
            </w:pPr>
            <w:r w:rsidRPr="00BD30CE">
              <w:rPr>
                <w:rFonts w:ascii="Cambria" w:hAnsi="Cambria"/>
                <w:b/>
                <w:i/>
                <w:sz w:val="18"/>
                <w:szCs w:val="18"/>
              </w:rPr>
              <w:t>Код зем. ділянки</w:t>
            </w:r>
          </w:p>
        </w:tc>
        <w:tc>
          <w:tcPr>
            <w:tcW w:w="2778" w:type="dxa"/>
            <w:shd w:val="clear" w:color="auto" w:fill="D5DCE4" w:themeFill="text2" w:themeFillTint="33"/>
            <w:vAlign w:val="center"/>
          </w:tcPr>
          <w:p w:rsidR="00890AE2" w:rsidRPr="00BD30CE" w:rsidRDefault="00890AE2" w:rsidP="008777A5">
            <w:pPr>
              <w:jc w:val="center"/>
              <w:rPr>
                <w:rFonts w:ascii="Cambria" w:hAnsi="Cambria"/>
                <w:b/>
                <w:i/>
                <w:sz w:val="18"/>
                <w:szCs w:val="18"/>
              </w:rPr>
            </w:pPr>
            <w:r w:rsidRPr="00BD30CE">
              <w:rPr>
                <w:rFonts w:ascii="Cambria" w:hAnsi="Cambria"/>
                <w:b/>
                <w:i/>
                <w:sz w:val="18"/>
                <w:szCs w:val="18"/>
              </w:rPr>
              <w:t>Користувач</w:t>
            </w:r>
          </w:p>
        </w:tc>
        <w:tc>
          <w:tcPr>
            <w:tcW w:w="2211" w:type="dxa"/>
            <w:shd w:val="clear" w:color="auto" w:fill="D5DCE4" w:themeFill="text2" w:themeFillTint="33"/>
            <w:vAlign w:val="center"/>
          </w:tcPr>
          <w:p w:rsidR="004300E3" w:rsidRPr="00BD30CE" w:rsidRDefault="00890AE2" w:rsidP="008777A5">
            <w:pPr>
              <w:jc w:val="center"/>
              <w:rPr>
                <w:rFonts w:ascii="Cambria" w:hAnsi="Cambria"/>
                <w:b/>
                <w:i/>
                <w:sz w:val="18"/>
                <w:szCs w:val="18"/>
              </w:rPr>
            </w:pPr>
            <w:r w:rsidRPr="00BD30CE">
              <w:rPr>
                <w:rFonts w:ascii="Cambria" w:hAnsi="Cambria"/>
                <w:b/>
                <w:i/>
                <w:sz w:val="18"/>
                <w:szCs w:val="18"/>
              </w:rPr>
              <w:t xml:space="preserve">Адреса </w:t>
            </w:r>
          </w:p>
          <w:p w:rsidR="00890AE2" w:rsidRPr="00BD30CE" w:rsidRDefault="00890AE2" w:rsidP="008777A5">
            <w:pPr>
              <w:jc w:val="center"/>
              <w:rPr>
                <w:rFonts w:ascii="Cambria" w:hAnsi="Cambria"/>
                <w:b/>
                <w:i/>
                <w:sz w:val="18"/>
                <w:szCs w:val="18"/>
              </w:rPr>
            </w:pPr>
            <w:r w:rsidRPr="00BD30CE">
              <w:rPr>
                <w:rFonts w:ascii="Cambria" w:hAnsi="Cambria"/>
                <w:b/>
                <w:i/>
                <w:sz w:val="18"/>
                <w:szCs w:val="18"/>
              </w:rPr>
              <w:t>зем. ділянки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:rsidR="00890AE2" w:rsidRPr="00BD30CE" w:rsidRDefault="00890AE2" w:rsidP="008777A5">
            <w:pPr>
              <w:jc w:val="center"/>
              <w:rPr>
                <w:rFonts w:ascii="Cambria" w:hAnsi="Cambria"/>
                <w:b/>
                <w:i/>
                <w:sz w:val="18"/>
                <w:szCs w:val="18"/>
              </w:rPr>
            </w:pPr>
            <w:r w:rsidRPr="00BD30CE">
              <w:rPr>
                <w:rFonts w:ascii="Cambria" w:hAnsi="Cambria"/>
                <w:b/>
                <w:i/>
                <w:sz w:val="18"/>
                <w:szCs w:val="18"/>
              </w:rPr>
              <w:t>Площа,</w:t>
            </w:r>
            <w:r w:rsidR="00232529">
              <w:rPr>
                <w:rFonts w:ascii="Cambria" w:hAnsi="Cambria"/>
                <w:b/>
                <w:i/>
                <w:sz w:val="18"/>
                <w:szCs w:val="18"/>
                <w:lang w:val="en-US"/>
              </w:rPr>
              <w:t xml:space="preserve"> </w:t>
            </w:r>
            <w:r w:rsidRPr="00BD30CE">
              <w:rPr>
                <w:rFonts w:ascii="Cambria" w:hAnsi="Cambria"/>
                <w:b/>
                <w:i/>
                <w:sz w:val="18"/>
                <w:szCs w:val="18"/>
              </w:rPr>
              <w:t xml:space="preserve"> кв.</w:t>
            </w:r>
            <w:r w:rsidR="00EB0467" w:rsidRPr="00BD30CE">
              <w:rPr>
                <w:rFonts w:ascii="Cambria" w:hAnsi="Cambria"/>
                <w:b/>
                <w:i/>
                <w:sz w:val="18"/>
                <w:szCs w:val="18"/>
              </w:rPr>
              <w:t xml:space="preserve"> </w:t>
            </w:r>
            <w:r w:rsidRPr="00BD30CE">
              <w:rPr>
                <w:rFonts w:ascii="Cambria" w:hAnsi="Cambria"/>
                <w:b/>
                <w:i/>
                <w:sz w:val="18"/>
                <w:szCs w:val="18"/>
              </w:rPr>
              <w:t>м.</w:t>
            </w:r>
          </w:p>
        </w:tc>
        <w:tc>
          <w:tcPr>
            <w:tcW w:w="1418" w:type="dxa"/>
            <w:shd w:val="clear" w:color="auto" w:fill="D5DCE4" w:themeFill="text2" w:themeFillTint="33"/>
            <w:vAlign w:val="center"/>
          </w:tcPr>
          <w:p w:rsidR="00890AE2" w:rsidRPr="00BD30CE" w:rsidRDefault="00890AE2" w:rsidP="008777A5">
            <w:pPr>
              <w:jc w:val="center"/>
              <w:rPr>
                <w:rFonts w:ascii="Cambria" w:hAnsi="Cambria"/>
                <w:b/>
                <w:i/>
                <w:sz w:val="18"/>
                <w:szCs w:val="18"/>
              </w:rPr>
            </w:pPr>
            <w:r w:rsidRPr="00BD30CE">
              <w:rPr>
                <w:rFonts w:ascii="Cambria" w:hAnsi="Cambria"/>
                <w:b/>
                <w:i/>
                <w:sz w:val="18"/>
                <w:szCs w:val="18"/>
              </w:rPr>
              <w:t>Вид права</w:t>
            </w:r>
          </w:p>
        </w:tc>
        <w:tc>
          <w:tcPr>
            <w:tcW w:w="1077" w:type="dxa"/>
            <w:shd w:val="clear" w:color="auto" w:fill="D5DCE4" w:themeFill="text2" w:themeFillTint="33"/>
            <w:vAlign w:val="center"/>
          </w:tcPr>
          <w:p w:rsidR="00890AE2" w:rsidRPr="00BD30CE" w:rsidRDefault="00EB0467" w:rsidP="008777A5">
            <w:pPr>
              <w:jc w:val="center"/>
              <w:rPr>
                <w:rFonts w:ascii="Cambria" w:hAnsi="Cambria"/>
                <w:b/>
                <w:i/>
                <w:sz w:val="18"/>
                <w:szCs w:val="18"/>
              </w:rPr>
            </w:pPr>
            <w:r w:rsidRPr="00BD30CE">
              <w:rPr>
                <w:rFonts w:ascii="Cambria" w:hAnsi="Cambria"/>
                <w:b/>
                <w:i/>
                <w:sz w:val="18"/>
                <w:szCs w:val="18"/>
              </w:rPr>
              <w:t>Дата</w:t>
            </w:r>
            <w:r w:rsidR="004300E3" w:rsidRPr="00BD30CE">
              <w:rPr>
                <w:rFonts w:ascii="Cambria" w:hAnsi="Cambria"/>
                <w:b/>
                <w:i/>
                <w:sz w:val="18"/>
                <w:szCs w:val="18"/>
              </w:rPr>
              <w:t xml:space="preserve"> </w:t>
            </w:r>
            <w:r w:rsidR="002D5E46" w:rsidRPr="00BD30CE">
              <w:rPr>
                <w:rFonts w:ascii="Cambria" w:hAnsi="Cambria"/>
                <w:b/>
                <w:i/>
                <w:sz w:val="18"/>
                <w:szCs w:val="18"/>
              </w:rPr>
              <w:t>закін</w:t>
            </w:r>
            <w:r w:rsidRPr="00BD30CE">
              <w:rPr>
                <w:rFonts w:ascii="Cambria" w:hAnsi="Cambria"/>
                <w:b/>
                <w:i/>
                <w:sz w:val="18"/>
                <w:szCs w:val="18"/>
              </w:rPr>
              <w:t xml:space="preserve">ч. </w:t>
            </w:r>
            <w:r w:rsidR="002D5E46" w:rsidRPr="00BD30CE">
              <w:rPr>
                <w:rFonts w:ascii="Cambria" w:hAnsi="Cambria"/>
                <w:b/>
                <w:i/>
                <w:sz w:val="18"/>
                <w:szCs w:val="18"/>
              </w:rPr>
              <w:t>права</w:t>
            </w:r>
          </w:p>
        </w:tc>
      </w:tr>
      <w:tr w:rsidR="00890AE2" w:rsidRPr="00BD30CE" w:rsidTr="00A95ABB">
        <w:tc>
          <w:tcPr>
            <w:tcW w:w="1191" w:type="dxa"/>
          </w:tcPr>
          <w:p w:rsidR="00890AE2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85:068:0002</w:t>
            </w:r>
          </w:p>
        </w:tc>
        <w:tc>
          <w:tcPr>
            <w:tcW w:w="2778" w:type="dxa"/>
          </w:tcPr>
          <w:p w:rsidR="00890AE2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Фізична особа</w:t>
            </w:r>
          </w:p>
        </w:tc>
        <w:tc>
          <w:tcPr>
            <w:tcW w:w="2211" w:type="dxa"/>
          </w:tcPr>
          <w:p w:rsidR="00890AE2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вул. Миколи Юнкерова, 33, кв. 1</w:t>
            </w:r>
          </w:p>
        </w:tc>
        <w:tc>
          <w:tcPr>
            <w:tcW w:w="1134" w:type="dxa"/>
          </w:tcPr>
          <w:p w:rsidR="00890AE2" w:rsidRPr="00BD30CE" w:rsidRDefault="00A74D88" w:rsidP="00DB6EA0">
            <w:pPr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235,32</w:t>
            </w:r>
          </w:p>
        </w:tc>
        <w:tc>
          <w:tcPr>
            <w:tcW w:w="1418" w:type="dxa"/>
          </w:tcPr>
          <w:p w:rsidR="00890AE2" w:rsidRPr="00BD30CE" w:rsidRDefault="00890AE2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  <w:tc>
          <w:tcPr>
            <w:tcW w:w="1077" w:type="dxa"/>
          </w:tcPr>
          <w:p w:rsidR="00890AE2" w:rsidRPr="00BD30CE" w:rsidRDefault="00890AE2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</w:tr>
      <w:tr w:rsidR="00A74D88" w:rsidRPr="00BD30CE" w:rsidTr="00A95ABB">
        <w:tc>
          <w:tcPr>
            <w:tcW w:w="119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85:068:0006</w:t>
            </w:r>
          </w:p>
        </w:tc>
        <w:tc>
          <w:tcPr>
            <w:tcW w:w="2778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Фізична особа|Фізична особа|Фізична особа</w:t>
            </w:r>
          </w:p>
        </w:tc>
        <w:tc>
          <w:tcPr>
            <w:tcW w:w="221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вул. Миколи Юнкерова, 33</w:t>
            </w:r>
          </w:p>
        </w:tc>
        <w:tc>
          <w:tcPr>
            <w:tcW w:w="1134" w:type="dxa"/>
          </w:tcPr>
          <w:p w:rsidR="00A74D88" w:rsidRDefault="00A74D88" w:rsidP="00DB6EA0">
            <w:pPr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176,06</w:t>
            </w:r>
          </w:p>
        </w:tc>
        <w:tc>
          <w:tcPr>
            <w:tcW w:w="1418" w:type="dxa"/>
          </w:tcPr>
          <w:p w:rsidR="00A74D88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  <w:tc>
          <w:tcPr>
            <w:tcW w:w="1077" w:type="dxa"/>
          </w:tcPr>
          <w:p w:rsidR="00A74D88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</w:tr>
      <w:tr w:rsidR="00A74D88" w:rsidRPr="00BD30CE" w:rsidTr="00A95ABB">
        <w:tc>
          <w:tcPr>
            <w:tcW w:w="119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85:068:0014</w:t>
            </w:r>
          </w:p>
        </w:tc>
        <w:tc>
          <w:tcPr>
            <w:tcW w:w="2778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Фізична особа|Фізична особа|Фізична особа</w:t>
            </w:r>
          </w:p>
        </w:tc>
        <w:tc>
          <w:tcPr>
            <w:tcW w:w="221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вул. Червонофлотська, 32</w:t>
            </w:r>
          </w:p>
        </w:tc>
        <w:tc>
          <w:tcPr>
            <w:tcW w:w="1134" w:type="dxa"/>
          </w:tcPr>
          <w:p w:rsidR="00A74D88" w:rsidRDefault="00A74D88" w:rsidP="00DB6EA0">
            <w:pPr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966,39</w:t>
            </w:r>
          </w:p>
        </w:tc>
        <w:tc>
          <w:tcPr>
            <w:tcW w:w="1418" w:type="dxa"/>
          </w:tcPr>
          <w:p w:rsidR="00A74D88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  <w:tc>
          <w:tcPr>
            <w:tcW w:w="1077" w:type="dxa"/>
          </w:tcPr>
          <w:p w:rsidR="00A74D88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</w:tr>
      <w:tr w:rsidR="00A74D88" w:rsidRPr="00BD30CE" w:rsidTr="00A95ABB">
        <w:tc>
          <w:tcPr>
            <w:tcW w:w="119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85:068:0015</w:t>
            </w:r>
          </w:p>
        </w:tc>
        <w:tc>
          <w:tcPr>
            <w:tcW w:w="2778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Фізична особа|Фізична особа|Фізична особа</w:t>
            </w:r>
          </w:p>
        </w:tc>
        <w:tc>
          <w:tcPr>
            <w:tcW w:w="221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вул. Федора Максименка, 32</w:t>
            </w:r>
          </w:p>
        </w:tc>
        <w:tc>
          <w:tcPr>
            <w:tcW w:w="1134" w:type="dxa"/>
          </w:tcPr>
          <w:p w:rsidR="00A74D88" w:rsidRDefault="00A74D88" w:rsidP="00DB6EA0">
            <w:pPr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1000,27</w:t>
            </w:r>
          </w:p>
        </w:tc>
        <w:tc>
          <w:tcPr>
            <w:tcW w:w="1418" w:type="dxa"/>
          </w:tcPr>
          <w:p w:rsidR="00A74D88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Власність</w:t>
            </w:r>
          </w:p>
        </w:tc>
        <w:tc>
          <w:tcPr>
            <w:tcW w:w="1077" w:type="dxa"/>
          </w:tcPr>
          <w:p w:rsidR="00A74D88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</w:tr>
      <w:tr w:rsidR="00A74D88" w:rsidRPr="00BD30CE" w:rsidTr="00A95ABB">
        <w:tc>
          <w:tcPr>
            <w:tcW w:w="119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85:068:0016</w:t>
            </w:r>
          </w:p>
        </w:tc>
        <w:tc>
          <w:tcPr>
            <w:tcW w:w="2778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Фізична особа|Фізична особа</w:t>
            </w:r>
          </w:p>
        </w:tc>
        <w:tc>
          <w:tcPr>
            <w:tcW w:w="221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вул. Червонофлотська, 34</w:t>
            </w:r>
          </w:p>
        </w:tc>
        <w:tc>
          <w:tcPr>
            <w:tcW w:w="1134" w:type="dxa"/>
          </w:tcPr>
          <w:p w:rsidR="00A74D88" w:rsidRDefault="00A74D88" w:rsidP="00DB6EA0">
            <w:pPr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2817,93</w:t>
            </w:r>
          </w:p>
        </w:tc>
        <w:tc>
          <w:tcPr>
            <w:tcW w:w="1418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  <w:tc>
          <w:tcPr>
            <w:tcW w:w="1077" w:type="dxa"/>
          </w:tcPr>
          <w:p w:rsidR="00A74D88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</w:tr>
      <w:tr w:rsidR="00A74D88" w:rsidRPr="00BD30CE" w:rsidTr="00A95ABB">
        <w:tc>
          <w:tcPr>
            <w:tcW w:w="119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85:068:0017</w:t>
            </w:r>
          </w:p>
        </w:tc>
        <w:tc>
          <w:tcPr>
            <w:tcW w:w="2778" w:type="dxa"/>
          </w:tcPr>
          <w:p w:rsidR="00A74D88" w:rsidRDefault="00275C97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Аукціон</w:t>
            </w:r>
          </w:p>
        </w:tc>
        <w:tc>
          <w:tcPr>
            <w:tcW w:w="221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вул. Миколи Юнкерова, 35</w:t>
            </w:r>
          </w:p>
        </w:tc>
        <w:tc>
          <w:tcPr>
            <w:tcW w:w="1134" w:type="dxa"/>
          </w:tcPr>
          <w:p w:rsidR="00A74D88" w:rsidRDefault="00A74D88" w:rsidP="00275C97">
            <w:pPr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3285</w:t>
            </w:r>
          </w:p>
        </w:tc>
        <w:tc>
          <w:tcPr>
            <w:tcW w:w="1418" w:type="dxa"/>
          </w:tcPr>
          <w:p w:rsidR="00A74D88" w:rsidRDefault="00275C97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 w:rsidRPr="00275C97">
              <w:rPr>
                <w:rFonts w:ascii="Cambria" w:hAnsi="Cambria"/>
                <w:i/>
                <w:sz w:val="18"/>
                <w:szCs w:val="18"/>
              </w:rPr>
              <w:t>Не визначено</w:t>
            </w:r>
          </w:p>
        </w:tc>
        <w:tc>
          <w:tcPr>
            <w:tcW w:w="1077" w:type="dxa"/>
          </w:tcPr>
          <w:p w:rsidR="00A74D88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</w:tr>
      <w:tr w:rsidR="00A74D88" w:rsidRPr="00BD30CE" w:rsidTr="00A95ABB">
        <w:tc>
          <w:tcPr>
            <w:tcW w:w="1191" w:type="dxa"/>
          </w:tcPr>
          <w:p w:rsidR="00A74D88" w:rsidRDefault="00A74D88" w:rsidP="00A74D88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85:068:0017т</w:t>
            </w:r>
          </w:p>
        </w:tc>
        <w:tc>
          <w:tcPr>
            <w:tcW w:w="2778" w:type="dxa"/>
          </w:tcPr>
          <w:p w:rsidR="00A74D88" w:rsidRDefault="00A74D88" w:rsidP="00A74D88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Підприємство "Укртуртранс" у формі товариства з обмеженою відповідальністю</w:t>
            </w:r>
          </w:p>
        </w:tc>
        <w:tc>
          <w:tcPr>
            <w:tcW w:w="2211" w:type="dxa"/>
          </w:tcPr>
          <w:p w:rsidR="00A74D88" w:rsidRDefault="00A74D88" w:rsidP="00A74D88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вул. Миколи Юнкерова, 35</w:t>
            </w:r>
          </w:p>
        </w:tc>
        <w:tc>
          <w:tcPr>
            <w:tcW w:w="1134" w:type="dxa"/>
          </w:tcPr>
          <w:p w:rsidR="00A74D88" w:rsidRDefault="00A74D88" w:rsidP="00A74D88">
            <w:pPr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3166,48</w:t>
            </w:r>
          </w:p>
        </w:tc>
        <w:tc>
          <w:tcPr>
            <w:tcW w:w="1418" w:type="dxa"/>
          </w:tcPr>
          <w:p w:rsidR="00A74D88" w:rsidRDefault="00A74D88" w:rsidP="00A74D88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Заявка</w:t>
            </w:r>
          </w:p>
        </w:tc>
        <w:tc>
          <w:tcPr>
            <w:tcW w:w="1077" w:type="dxa"/>
          </w:tcPr>
          <w:p w:rsidR="00A74D88" w:rsidRDefault="00A74D88" w:rsidP="00A74D88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</w:tr>
      <w:tr w:rsidR="00A74D88" w:rsidRPr="00BD30CE" w:rsidTr="00A95ABB">
        <w:tc>
          <w:tcPr>
            <w:tcW w:w="119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85:068:0025</w:t>
            </w:r>
          </w:p>
        </w:tc>
        <w:tc>
          <w:tcPr>
            <w:tcW w:w="2778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Товариство з обмеженою відповідальністю "Науково-виробниче підприємство"УКРСЕРВІСБУД"</w:t>
            </w:r>
          </w:p>
        </w:tc>
        <w:tc>
          <w:tcPr>
            <w:tcW w:w="221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вул. Миколи Юнкерова, 37</w:t>
            </w:r>
          </w:p>
        </w:tc>
        <w:tc>
          <w:tcPr>
            <w:tcW w:w="1134" w:type="dxa"/>
          </w:tcPr>
          <w:p w:rsidR="00A74D88" w:rsidRDefault="00A74D88" w:rsidP="00DB6EA0">
            <w:pPr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9726,78</w:t>
            </w:r>
          </w:p>
        </w:tc>
        <w:tc>
          <w:tcPr>
            <w:tcW w:w="1418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Оренда на 25 років</w:t>
            </w:r>
          </w:p>
        </w:tc>
        <w:tc>
          <w:tcPr>
            <w:tcW w:w="1077" w:type="dxa"/>
          </w:tcPr>
          <w:p w:rsidR="00A74D88" w:rsidRPr="00BD30CE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23.11.2041</w:t>
            </w:r>
          </w:p>
        </w:tc>
      </w:tr>
      <w:tr w:rsidR="00A74D88" w:rsidRPr="00BD30CE" w:rsidTr="00A95ABB">
        <w:tc>
          <w:tcPr>
            <w:tcW w:w="119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85:068:0030</w:t>
            </w:r>
          </w:p>
        </w:tc>
        <w:tc>
          <w:tcPr>
            <w:tcW w:w="2778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Землі загального користування</w:t>
            </w:r>
          </w:p>
        </w:tc>
        <w:tc>
          <w:tcPr>
            <w:tcW w:w="2211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вул. Миколи Юнкерова</w:t>
            </w:r>
          </w:p>
        </w:tc>
        <w:tc>
          <w:tcPr>
            <w:tcW w:w="1134" w:type="dxa"/>
          </w:tcPr>
          <w:p w:rsidR="00A74D88" w:rsidRDefault="00A74D88" w:rsidP="00DB6EA0">
            <w:pPr>
              <w:jc w:val="center"/>
              <w:rPr>
                <w:rFonts w:ascii="Cambria" w:hAnsi="Cambria"/>
                <w:i/>
                <w:sz w:val="18"/>
                <w:szCs w:val="18"/>
              </w:rPr>
            </w:pPr>
            <w:r>
              <w:rPr>
                <w:rFonts w:ascii="Cambria" w:hAnsi="Cambria"/>
                <w:i/>
                <w:sz w:val="18"/>
                <w:szCs w:val="18"/>
              </w:rPr>
              <w:t>3194,90</w:t>
            </w:r>
          </w:p>
        </w:tc>
        <w:tc>
          <w:tcPr>
            <w:tcW w:w="1418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  <w:tc>
          <w:tcPr>
            <w:tcW w:w="1077" w:type="dxa"/>
          </w:tcPr>
          <w:p w:rsidR="00A74D88" w:rsidRDefault="00A74D88" w:rsidP="005A4F95">
            <w:pPr>
              <w:rPr>
                <w:rFonts w:ascii="Cambria" w:hAnsi="Cambria"/>
                <w:i/>
                <w:sz w:val="18"/>
                <w:szCs w:val="18"/>
              </w:rPr>
            </w:pPr>
          </w:p>
        </w:tc>
      </w:tr>
    </w:tbl>
    <w:p w:rsidR="005A4F95" w:rsidRPr="008777A5" w:rsidRDefault="005A4F95" w:rsidP="005A4F95">
      <w:pPr>
        <w:jc w:val="both"/>
        <w:rPr>
          <w:rFonts w:ascii="Cambria" w:hAnsi="Cambria"/>
        </w:rPr>
      </w:pPr>
    </w:p>
    <w:p w:rsidR="00852D38" w:rsidRPr="008777A5" w:rsidRDefault="00852D38" w:rsidP="00852D38">
      <w:pPr>
        <w:tabs>
          <w:tab w:val="left" w:pos="7643"/>
        </w:tabs>
        <w:rPr>
          <w:rFonts w:ascii="Cambria" w:hAnsi="Cambria"/>
        </w:rPr>
      </w:pPr>
      <w:r w:rsidRPr="008777A5">
        <w:rPr>
          <w:rFonts w:ascii="Cambria" w:hAnsi="Cambria"/>
        </w:rPr>
        <w:tab/>
      </w:r>
    </w:p>
    <w:sectPr w:rsidR="00852D38" w:rsidRPr="008777A5" w:rsidSect="007069DE">
      <w:pgSz w:w="11906" w:h="16838"/>
      <w:pgMar w:top="426" w:right="566" w:bottom="568" w:left="1276" w:header="708" w:footer="426" w:gutter="0"/>
      <w:pgBorders>
        <w:top w:val="single" w:sz="12" w:space="1" w:color="auto" w:shadow="1"/>
        <w:left w:val="single" w:sz="12" w:space="4" w:color="auto" w:shadow="1"/>
        <w:bottom w:val="single" w:sz="12" w:space="1" w:color="auto" w:shadow="1"/>
        <w:right w:val="single" w:sz="12" w:space="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6E12" w:rsidRDefault="00736E12" w:rsidP="00ED3BB1">
      <w:pPr>
        <w:spacing w:after="0" w:line="240" w:lineRule="auto"/>
      </w:pPr>
      <w:r>
        <w:separator/>
      </w:r>
    </w:p>
  </w:endnote>
  <w:endnote w:type="continuationSeparator" w:id="0">
    <w:p w:rsidR="00736E12" w:rsidRDefault="00736E12" w:rsidP="00ED3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6E12" w:rsidRDefault="00736E12" w:rsidP="00ED3BB1">
      <w:pPr>
        <w:spacing w:after="0" w:line="240" w:lineRule="auto"/>
      </w:pPr>
      <w:r>
        <w:separator/>
      </w:r>
    </w:p>
  </w:footnote>
  <w:footnote w:type="continuationSeparator" w:id="0">
    <w:p w:rsidR="00736E12" w:rsidRDefault="00736E12" w:rsidP="00ED3BB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C549F6"/>
    <w:multiLevelType w:val="hybridMultilevel"/>
    <w:tmpl w:val="BB7E642A"/>
    <w:lvl w:ilvl="0" w:tplc="D460F1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0762B"/>
    <w:multiLevelType w:val="hybridMultilevel"/>
    <w:tmpl w:val="F848AE42"/>
    <w:lvl w:ilvl="0" w:tplc="DCFC2AD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1D06EE"/>
    <w:multiLevelType w:val="hybridMultilevel"/>
    <w:tmpl w:val="34564342"/>
    <w:lvl w:ilvl="0" w:tplc="D460F1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616A12"/>
    <w:multiLevelType w:val="hybridMultilevel"/>
    <w:tmpl w:val="28BAF0C6"/>
    <w:lvl w:ilvl="0" w:tplc="D460F1B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attachedTemplate r:id="rId1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D88"/>
    <w:rsid w:val="000108D3"/>
    <w:rsid w:val="000301CE"/>
    <w:rsid w:val="00040F2A"/>
    <w:rsid w:val="00051664"/>
    <w:rsid w:val="000720EE"/>
    <w:rsid w:val="00076E2F"/>
    <w:rsid w:val="000A3DB6"/>
    <w:rsid w:val="000C524D"/>
    <w:rsid w:val="00104628"/>
    <w:rsid w:val="00116404"/>
    <w:rsid w:val="00143492"/>
    <w:rsid w:val="00143F00"/>
    <w:rsid w:val="00146746"/>
    <w:rsid w:val="00146A52"/>
    <w:rsid w:val="001615B1"/>
    <w:rsid w:val="001641E8"/>
    <w:rsid w:val="00182BB4"/>
    <w:rsid w:val="00195EE2"/>
    <w:rsid w:val="001B6DE1"/>
    <w:rsid w:val="001C0C32"/>
    <w:rsid w:val="001E201B"/>
    <w:rsid w:val="00232529"/>
    <w:rsid w:val="002404FF"/>
    <w:rsid w:val="00246AC3"/>
    <w:rsid w:val="00275C97"/>
    <w:rsid w:val="002D5E46"/>
    <w:rsid w:val="002E43A5"/>
    <w:rsid w:val="0032002D"/>
    <w:rsid w:val="00324568"/>
    <w:rsid w:val="003472B2"/>
    <w:rsid w:val="00353440"/>
    <w:rsid w:val="00366B4F"/>
    <w:rsid w:val="0038625A"/>
    <w:rsid w:val="003A0162"/>
    <w:rsid w:val="003B28F7"/>
    <w:rsid w:val="003D4C90"/>
    <w:rsid w:val="003E0603"/>
    <w:rsid w:val="003E5DDC"/>
    <w:rsid w:val="00404BCB"/>
    <w:rsid w:val="004300E3"/>
    <w:rsid w:val="00452F18"/>
    <w:rsid w:val="00472F38"/>
    <w:rsid w:val="004912E4"/>
    <w:rsid w:val="00497DF7"/>
    <w:rsid w:val="004A1F23"/>
    <w:rsid w:val="004A3E6F"/>
    <w:rsid w:val="004B7F3C"/>
    <w:rsid w:val="004D2B67"/>
    <w:rsid w:val="004F174C"/>
    <w:rsid w:val="004F451F"/>
    <w:rsid w:val="00541AB5"/>
    <w:rsid w:val="00582F47"/>
    <w:rsid w:val="005A4F95"/>
    <w:rsid w:val="005E5B74"/>
    <w:rsid w:val="00610473"/>
    <w:rsid w:val="0063056E"/>
    <w:rsid w:val="00637FE3"/>
    <w:rsid w:val="00645904"/>
    <w:rsid w:val="00671360"/>
    <w:rsid w:val="006858D0"/>
    <w:rsid w:val="0068685D"/>
    <w:rsid w:val="006B080A"/>
    <w:rsid w:val="006B4709"/>
    <w:rsid w:val="006D54D9"/>
    <w:rsid w:val="007069DE"/>
    <w:rsid w:val="0073285B"/>
    <w:rsid w:val="00736E12"/>
    <w:rsid w:val="00760F8C"/>
    <w:rsid w:val="00765B0A"/>
    <w:rsid w:val="007A2F01"/>
    <w:rsid w:val="007C586B"/>
    <w:rsid w:val="007F026F"/>
    <w:rsid w:val="00850751"/>
    <w:rsid w:val="00852D38"/>
    <w:rsid w:val="00872F63"/>
    <w:rsid w:val="008777A5"/>
    <w:rsid w:val="00883681"/>
    <w:rsid w:val="00890AE2"/>
    <w:rsid w:val="008B0ED0"/>
    <w:rsid w:val="008F7EF7"/>
    <w:rsid w:val="0090441F"/>
    <w:rsid w:val="0091345F"/>
    <w:rsid w:val="00915D01"/>
    <w:rsid w:val="0092465D"/>
    <w:rsid w:val="00935FAD"/>
    <w:rsid w:val="00945101"/>
    <w:rsid w:val="0095332A"/>
    <w:rsid w:val="00955AB9"/>
    <w:rsid w:val="00972CFE"/>
    <w:rsid w:val="009D63E6"/>
    <w:rsid w:val="00A066D1"/>
    <w:rsid w:val="00A5495C"/>
    <w:rsid w:val="00A74D88"/>
    <w:rsid w:val="00A94229"/>
    <w:rsid w:val="00A95ABB"/>
    <w:rsid w:val="00AD2A13"/>
    <w:rsid w:val="00AF1000"/>
    <w:rsid w:val="00AF7B82"/>
    <w:rsid w:val="00B46476"/>
    <w:rsid w:val="00B61719"/>
    <w:rsid w:val="00B61FE0"/>
    <w:rsid w:val="00B73CFE"/>
    <w:rsid w:val="00BD30CE"/>
    <w:rsid w:val="00C11D46"/>
    <w:rsid w:val="00C31285"/>
    <w:rsid w:val="00C45046"/>
    <w:rsid w:val="00CA606A"/>
    <w:rsid w:val="00CB3200"/>
    <w:rsid w:val="00CC1F71"/>
    <w:rsid w:val="00CC7175"/>
    <w:rsid w:val="00CD05AE"/>
    <w:rsid w:val="00D72FA7"/>
    <w:rsid w:val="00D75094"/>
    <w:rsid w:val="00DA65A2"/>
    <w:rsid w:val="00DB6EA0"/>
    <w:rsid w:val="00DD6962"/>
    <w:rsid w:val="00E17DE3"/>
    <w:rsid w:val="00E2049F"/>
    <w:rsid w:val="00E2663A"/>
    <w:rsid w:val="00E41D76"/>
    <w:rsid w:val="00E445DA"/>
    <w:rsid w:val="00EB0467"/>
    <w:rsid w:val="00ED3BB1"/>
    <w:rsid w:val="00EE4846"/>
    <w:rsid w:val="00EE7572"/>
    <w:rsid w:val="00F22274"/>
    <w:rsid w:val="00F36AFB"/>
    <w:rsid w:val="00F77736"/>
    <w:rsid w:val="00F84297"/>
    <w:rsid w:val="00F86A3C"/>
    <w:rsid w:val="00F94377"/>
    <w:rsid w:val="00FC2A01"/>
    <w:rsid w:val="00FC329B"/>
    <w:rsid w:val="00FD1FC0"/>
    <w:rsid w:val="00FD6D0B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D4D1FF0-3639-49DB-94C8-7EFF5E33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01CE"/>
    <w:pPr>
      <w:spacing w:after="0" w:line="240" w:lineRule="auto"/>
    </w:pPr>
  </w:style>
  <w:style w:type="table" w:styleId="a4">
    <w:name w:val="Table Grid"/>
    <w:basedOn w:val="a1"/>
    <w:uiPriority w:val="39"/>
    <w:rsid w:val="000A3D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0A3DB6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ED3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D3BB1"/>
  </w:style>
  <w:style w:type="paragraph" w:styleId="a8">
    <w:name w:val="footer"/>
    <w:basedOn w:val="a"/>
    <w:link w:val="a9"/>
    <w:uiPriority w:val="99"/>
    <w:unhideWhenUsed/>
    <w:rsid w:val="00ED3B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D3BB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Local\Temp\gbj2e0s4.fb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61C670-1FCB-4AD8-A57C-1874BC5A15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gbj2e0s4.fbm</Template>
  <TotalTime>0</TotalTime>
  <Pages>2</Pages>
  <Words>158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Вася Пупкин</cp:lastModifiedBy>
  <cp:revision>2</cp:revision>
  <dcterms:created xsi:type="dcterms:W3CDTF">2021-04-12T15:44:00Z</dcterms:created>
  <dcterms:modified xsi:type="dcterms:W3CDTF">2021-04-12T15:44:00Z</dcterms:modified>
</cp:coreProperties>
</file>